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附件4</w:t>
      </w:r>
    </w:p>
    <w:p>
      <w:pPr>
        <w:spacing w:line="594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亲属关系承诺书</w:t>
      </w:r>
    </w:p>
    <w:p>
      <w:pPr>
        <w:spacing w:line="594" w:lineRule="exact"/>
        <w:ind w:firstLineChars="200" w:firstLine="672"/>
        <w:rPr>
          <w:b/>
          <w:bCs/>
          <w:color w:val="000000"/>
          <w:spacing w:val="8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兰州海关：</w:t>
      </w:r>
    </w:p>
    <w:p>
      <w:pPr>
        <w:spacing w:line="594" w:lineRule="exact"/>
        <w:ind w:firstLineChars="200" w:firstLine="640"/>
        <w:rPr>
          <w:rFonts w:eastAsia="方正仿宋_GBK" w:hint="eastAsia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XXX，身份证号：XXXXXXXXXXXXXXXXXX，报考XX职位（职位代码XXXXXX），已进入该职位资格复审名单。本人有（无）亲属在兰州海关机关、隶属海关、事业单位工作（或已退休），（如有）亲属姓名：XXX，与本人关系：XXXX，现工作单位及职务为：XXXXXXX。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本人承诺上述信息真实有效。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4" w:lineRule="exact"/>
        <w:ind w:firstLineChars="1450" w:firstLine="4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签名（考生本人手写）：      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</w:t>
      </w:r>
      <w:r>
        <w:rPr>
          <w:rFonts w:eastAsia="方正仿宋_GBK"/>
          <w:sz w:val="32"/>
          <w:szCs w:val="32"/>
          <w:shd w:val="clear" w:color="auto" w:fill="FFFFFF"/>
        </w:rPr>
        <w:t xml:space="preserve">   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日期：</w:t>
      </w:r>
    </w:p>
    <w:p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8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</Application>
  <Pages>1</Pages>
  <Words>144</Words>
  <Characters>180</Characters>
  <Lines>16</Lines>
  <Paragraphs>7</Paragraphs>
  <CharactersWithSpaces>211</CharactersWithSpaces>
  <Company>LZHG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李靖</dc:creator>
  <cp:lastModifiedBy>金赟</cp:lastModifiedBy>
  <cp:revision>2</cp:revision>
  <dcterms:created xsi:type="dcterms:W3CDTF">2025-11-25T03:12:00Z</dcterms:created>
  <dcterms:modified xsi:type="dcterms:W3CDTF">2025-11-25T07:07:17Z</dcterms:modified>
</cp:coreProperties>
</file>